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E2823" w14:textId="77777777" w:rsidR="00D12344" w:rsidRDefault="00E5398D">
      <w:pPr>
        <w:sectPr w:rsidR="00D12344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  <w:lang w:eastAsia="en-US"/>
        </w:rPr>
        <mc:AlternateContent>
          <mc:Choice Requires="wps">
            <w:drawing>
              <wp:anchor distT="0" distB="0" distL="457200" distR="457200" simplePos="0" relativeHeight="251663872" behindDoc="0" locked="0" layoutInCell="1" allowOverlap="1" wp14:anchorId="3019A1B8" wp14:editId="625DE676">
                <wp:simplePos x="0" y="0"/>
                <wp:positionH relativeFrom="margin">
                  <wp:posOffset>1700530</wp:posOffset>
                </wp:positionH>
                <wp:positionV relativeFrom="margin">
                  <wp:posOffset>-89535</wp:posOffset>
                </wp:positionV>
                <wp:extent cx="3911600" cy="570230"/>
                <wp:effectExtent l="19050" t="19050" r="13335" b="20320"/>
                <wp:wrapNone/>
                <wp:docPr id="3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14:paraId="299F4E12" w14:textId="77777777" w:rsidR="00D12344" w:rsidRDefault="00662B1A">
                            <w:pPr>
                              <w:pStyle w:val="Footer"/>
                              <w:rPr>
                                <w:color w:val="000000" w:themeColor="text1"/>
                                <w:sz w:val="48"/>
                                <w:szCs w:val="96"/>
                              </w:rPr>
                            </w:pPr>
                            <w:sdt>
                              <w:sdtPr>
                                <w:rPr>
                                  <w:rStyle w:val="TitleChar"/>
                                  <w:color w:val="000000" w:themeColor="text1"/>
                                  <w:sz w:val="48"/>
                                </w:rPr>
                                <w:alias w:val="Title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itleChar"/>
                                </w:rPr>
                              </w:sdtEndPr>
                              <w:sdtContent>
                                <w:r w:rsidR="009D42DC">
                                  <w:rPr>
                                    <w:rStyle w:val="TitleChar"/>
                                    <w:color w:val="000000" w:themeColor="text1"/>
                                    <w:sz w:val="48"/>
                                  </w:rPr>
                                  <w:t>Who TO CONTACT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w14:anchorId="19D93B31" id="Title 1" o:spid="_x0000_s1026" style="position:absolute;left:0;text-align:left;margin-left:133.9pt;margin-top:-7.05pt;width:308pt;height:44.9pt;z-index:251663872;visibility:visible;mso-wrap-style:none;mso-width-percent:550;mso-height-percent:110;mso-wrap-distance-left:36pt;mso-wrap-distance-top:0;mso-wrap-distance-right:36pt;mso-wrap-distance-bottom:0;mso-position-horizontal:absolute;mso-position-horizontal-relative:margin;mso-position-vertical:absolute;mso-position-vertical-relative:margin;mso-width-percent:55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D12344" w:rsidRDefault="00C700E1">
                      <w:pPr>
                        <w:pStyle w:val="Footer"/>
                        <w:rPr>
                          <w:color w:val="000000" w:themeColor="text1"/>
                          <w:sz w:val="48"/>
                          <w:szCs w:val="96"/>
                        </w:rPr>
                      </w:pPr>
                      <w:sdt>
                        <w:sdtPr>
                          <w:rPr>
                            <w:rStyle w:val="TitleChar"/>
                            <w:color w:val="000000" w:themeColor="text1"/>
                            <w:sz w:val="48"/>
                          </w:rPr>
                          <w:alias w:val="Title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itleChar"/>
                          </w:rPr>
                        </w:sdtEndPr>
                        <w:sdtContent>
                          <w:r w:rsidR="009D42DC">
                            <w:rPr>
                              <w:rStyle w:val="TitleChar"/>
                              <w:color w:val="000000" w:themeColor="text1"/>
                              <w:sz w:val="48"/>
                            </w:rPr>
                            <w:t>Who TO CONTACT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75F15CF" wp14:editId="25D470FB">
                <wp:simplePos x="0" y="0"/>
                <wp:positionH relativeFrom="margin">
                  <wp:posOffset>19050</wp:posOffset>
                </wp:positionH>
                <wp:positionV relativeFrom="margin">
                  <wp:posOffset>209550</wp:posOffset>
                </wp:positionV>
                <wp:extent cx="6838950" cy="257175"/>
                <wp:effectExtent l="0" t="0" r="0" b="9525"/>
                <wp:wrapThrough wrapText="bothSides">
                  <wp:wrapPolygon edited="0">
                    <wp:start x="0" y="0"/>
                    <wp:lineTo x="0" y="20800"/>
                    <wp:lineTo x="21540" y="20800"/>
                    <wp:lineTo x="21540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5717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C264F" id="Rectangle 1" o:spid="_x0000_s1026" style="position:absolute;margin-left:1.5pt;margin-top:16.5pt;width:538.5pt;height:20.25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" stroked="f" strokeweight="1.5pt">
                <v:fill r:id="rId7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FF0B4C" wp14:editId="106152B5">
                <wp:simplePos x="0" y="0"/>
                <wp:positionH relativeFrom="margin">
                  <wp:posOffset>19050</wp:posOffset>
                </wp:positionH>
                <wp:positionV relativeFrom="margin">
                  <wp:posOffset>0</wp:posOffset>
                </wp:positionV>
                <wp:extent cx="6838950" cy="228600"/>
                <wp:effectExtent l="0" t="0" r="0" b="0"/>
                <wp:wrapTopAndBottom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228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45"/>
                              <w:gridCol w:w="3523"/>
                              <w:gridCol w:w="3572"/>
                            </w:tblGrid>
                            <w:tr w:rsidR="00D12344" w14:paraId="71152228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14:paraId="394ACAE5" w14:textId="77777777" w:rsidR="00D12344" w:rsidRDefault="00D12344" w:rsidP="002E33A0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p w14:paraId="055696A0" w14:textId="77777777" w:rsidR="00D12344" w:rsidRDefault="00D12344" w:rsidP="002E33A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91" w:type="dxa"/>
                                </w:tcPr>
                                <w:p w14:paraId="65DD2D06" w14:textId="77777777" w:rsidR="00D12344" w:rsidRDefault="00D12344">
                                  <w:pPr>
                                    <w:spacing w:after="0" w:line="240" w:lineRule="auto"/>
                                    <w:jc w:val="center"/>
                                  </w:pPr>
                                </w:p>
                              </w:tc>
                            </w:tr>
                          </w:tbl>
                          <w:p w14:paraId="52CC56B6" w14:textId="77777777" w:rsidR="00D12344" w:rsidRDefault="00D123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F0B4C" id="Rectangle 2" o:spid="_x0000_s1027" style="position:absolute;left:0;text-align:left;margin-left:1.5pt;margin-top:0;width:538.5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&#13;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45"/>
                        <w:gridCol w:w="3523"/>
                        <w:gridCol w:w="3572"/>
                      </w:tblGrid>
                      <w:tr w:rsidR="00D12344" w14:paraId="71152228" w14:textId="77777777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14:paraId="394ACAE5" w14:textId="77777777" w:rsidR="00D12344" w:rsidRDefault="00D12344" w:rsidP="002E33A0">
                            <w:pPr>
                              <w:spacing w:after="0" w:line="24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3345" w:type="dxa"/>
                          </w:tcPr>
                          <w:p w14:paraId="055696A0" w14:textId="77777777" w:rsidR="00D12344" w:rsidRDefault="00D12344" w:rsidP="002E33A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3391" w:type="dxa"/>
                          </w:tcPr>
                          <w:p w14:paraId="65DD2D06" w14:textId="77777777" w:rsidR="00D12344" w:rsidRDefault="00D12344">
                            <w:pPr>
                              <w:spacing w:after="0" w:line="240" w:lineRule="auto"/>
                              <w:jc w:val="center"/>
                            </w:pPr>
                          </w:p>
                        </w:tc>
                      </w:tr>
                    </w:tbl>
                    <w:p w14:paraId="52CC56B6" w14:textId="77777777" w:rsidR="00D12344" w:rsidRDefault="00D12344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9D42DC">
        <w:rPr>
          <w:noProof/>
          <w:lang w:eastAsia="en-US"/>
        </w:rPr>
        <mc:AlternateContent>
          <mc:Choice Requires="wps">
            <w:drawing>
              <wp:anchor distT="0" distB="0" distL="91440" distR="91440" simplePos="0" relativeHeight="251668992" behindDoc="0" locked="0" layoutInCell="1" allowOverlap="1" wp14:anchorId="00AE930B" wp14:editId="444BC3B2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858000" cy="1717040"/>
                <wp:effectExtent l="0" t="0" r="0" b="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1704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50800" cmpd="thinThick">
                          <a:noFill/>
                          <a:miter lim="800000"/>
                        </a:ln>
                      </wps:spPr>
                      <wps:style>
                        <a:lnRef idx="2">
                          <a:schemeClr val="accent2"/>
                        </a:lnRef>
                        <a:fillRef idx="1002">
                          <a:schemeClr val="dk2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FD96F" w14:textId="77777777" w:rsidR="00D12344" w:rsidRDefault="00FE6F4E">
                            <w:pPr>
                              <w:pStyle w:val="Heading1"/>
                              <w:spacing w:before="0"/>
                              <w:rPr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color w:val="BFBFBF" w:themeColor="background1" w:themeShade="BF"/>
                              </w:rPr>
                              <w:t xml:space="preserve">REGIon 23 </w:t>
                            </w:r>
                            <w:r w:rsidR="002E33A0">
                              <w:rPr>
                                <w:color w:val="BFBFBF" w:themeColor="background1" w:themeShade="BF"/>
                              </w:rPr>
                              <w:t>State Board officers</w:t>
                            </w:r>
                          </w:p>
                          <w:p w14:paraId="336561CC" w14:textId="77777777" w:rsidR="00E5398D" w:rsidRPr="00CF7705" w:rsidRDefault="00E5398D">
                            <w:pPr>
                              <w:spacing w:after="0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365AD4B" w14:textId="77777777" w:rsidR="00D12344" w:rsidRPr="00FE6F4E" w:rsidRDefault="008F683A">
                            <w:pPr>
                              <w:spacing w:after="0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Dorothy Wilson, President</w:t>
                            </w:r>
                            <w:r w:rsidR="002E33A0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2E33A0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2E33A0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A721B1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FE6F4E">
                              <w:rPr>
                                <w:rStyle w:val="Hyperlink"/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DorothyJWilson@</w:t>
                            </w:r>
                            <w:r w:rsidR="00CF7705" w:rsidRPr="00FE6F4E">
                              <w:rPr>
                                <w:rStyle w:val="Hyperlink"/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KATYISD.ORG</w:t>
                            </w:r>
                          </w:p>
                          <w:p w14:paraId="7EB5FC72" w14:textId="77777777" w:rsidR="002E33A0" w:rsidRPr="00FE6F4E" w:rsidRDefault="002E33A0">
                            <w:pPr>
                              <w:spacing w:after="0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Desiree </w:t>
                            </w:r>
                            <w:proofErr w:type="spellStart"/>
                            <w:r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Overree</w:t>
                            </w:r>
                            <w:proofErr w:type="spellEnd"/>
                            <w:r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, Vice-President</w:t>
                            </w:r>
                            <w:r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hyperlink r:id="rId8" w:history="1">
                              <w:proofErr w:type="spellStart"/>
                              <w:r w:rsidR="00CF7705" w:rsidRPr="00FE6F4E">
                                <w:rPr>
                                  <w:rStyle w:val="Hyperlink"/>
                                  <w:rFonts w:asciiTheme="majorHAnsi" w:hAnsiTheme="maj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DesireeAOverree</w:t>
                              </w:r>
                              <w:proofErr w:type="spellEnd"/>
                              <w:r w:rsidR="00CF7705" w:rsidRPr="00FE6F4E">
                                <w:rPr>
                                  <w:rStyle w:val="Hyperlink"/>
                                  <w:rFonts w:asciiTheme="majorHAnsi" w:hAnsiTheme="maj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@ KATYISD.ORG </w:t>
                              </w:r>
                            </w:hyperlink>
                            <w:r w:rsidR="00A721B1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6A29854" w14:textId="77777777" w:rsidR="00CF7705" w:rsidRPr="00FE6F4E" w:rsidRDefault="008F683A" w:rsidP="00CF7705">
                            <w:pPr>
                              <w:spacing w:after="0" w:line="240" w:lineRule="auto"/>
                              <w:jc w:val="left"/>
                              <w:rPr>
                                <w:rFonts w:asciiTheme="majorHAnsi" w:eastAsia="Times New Roman" w:hAnsiTheme="majorHAnsi" w:cs="Times New Roman"/>
                                <w:color w:val="FFFFFF" w:themeColor="background1"/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Jeff Tipps</w:t>
                            </w:r>
                            <w:r w:rsidR="002E33A0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>, Secretary</w:t>
                            </w:r>
                            <w:r w:rsidR="00A721B1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CF7705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CF7705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CF7705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CF7705" w:rsidRP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="00FE6F4E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hyperlink r:id="rId9" w:history="1">
                              <w:r w:rsidR="00FA6FF5" w:rsidRPr="00FE6F4E">
                                <w:rPr>
                                  <w:rStyle w:val="Hyperlink"/>
                                  <w:rFonts w:asciiTheme="majorHAnsi" w:eastAsia="Times New Roman" w:hAnsiTheme="majorHAnsi" w:cs="Times New Roman"/>
                                  <w:color w:val="FFFFFF" w:themeColor="background1"/>
                                  <w:sz w:val="24"/>
                                  <w:szCs w:val="24"/>
                                  <w:lang w:eastAsia="en-US"/>
                                </w:rPr>
                                <w:t>JeffreyGTipps@</w:t>
                              </w:r>
                              <w:r w:rsidR="00FA6FF5" w:rsidRPr="00FE6F4E">
                                <w:rPr>
                                  <w:rStyle w:val="Hyperlink"/>
                                  <w:rFonts w:asciiTheme="majorHAnsi" w:hAnsiTheme="maj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KATYISD.ORG</w:t>
                              </w:r>
                              <w:r w:rsidR="00FA6FF5" w:rsidRPr="00FE6F4E">
                                <w:rPr>
                                  <w:rStyle w:val="Hyperlink"/>
                                  <w:rFonts w:asciiTheme="majorHAnsi" w:eastAsia="Times New Roman" w:hAnsiTheme="majorHAnsi" w:cs="Times New Roman"/>
                                  <w:color w:val="FFFFFF" w:themeColor="background1"/>
                                  <w:sz w:val="24"/>
                                  <w:szCs w:val="24"/>
                                  <w:lang w:eastAsia="en-US"/>
                                </w:rPr>
                                <w:t xml:space="preserve"> </w:t>
                              </w:r>
                            </w:hyperlink>
                            <w:r w:rsidR="00CF7705" w:rsidRPr="00FE6F4E">
                              <w:rPr>
                                <w:rFonts w:asciiTheme="majorHAnsi" w:eastAsia="Times New Roman" w:hAnsiTheme="majorHAnsi" w:cs="Times New Roman"/>
                                <w:color w:val="FFFFFF" w:themeColor="background1"/>
                                <w:sz w:val="24"/>
                                <w:szCs w:val="24"/>
                                <w:lang w:eastAsia="en-US"/>
                              </w:rPr>
                              <w:t xml:space="preserve"> </w:t>
                            </w:r>
                          </w:p>
                          <w:p w14:paraId="46BA8C2E" w14:textId="77777777" w:rsidR="002E33A0" w:rsidRPr="00E5398D" w:rsidRDefault="00A721B1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398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E5398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E5398D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182880" rIns="18288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14000</wp14:pctHeight>
                </wp14:sizeRelV>
              </wp:anchor>
            </w:drawing>
          </mc:Choice>
          <mc:Fallback>
            <w:pict>
              <v:rect w14:anchorId="7A9095BF" id="Rectangle 6" o:spid="_x0000_s1028" style="position:absolute;left:0;text-align:left;margin-left:0;margin-top:0;width:540pt;height:135.2pt;z-index:251668992;visibility:visible;mso-wrap-style:square;mso-width-percent:1000;mso-height-percent:140;mso-wrap-distance-left:7.2pt;mso-wrap-distance-top:0;mso-wrap-distance-right:7.2pt;mso-wrap-distance-bottom:0;mso-position-horizontal:center;mso-position-horizontal-relative:margin;mso-position-vertical:bottom;mso-position-vertical-relative:margin;mso-width-percent:1000;mso-height-percent:14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ZQAAAABSZ2h0bG9uZwAABdw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GOEJJTQQMAAAAAB3mAAAAAQAAAKAAAAB4AAAB4AAA&#10;4QAAAB3KABg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" stroked="f" strokeweight="4pt">
                <v:fill r:id="rId7" o:title="" recolor="t" rotate="t" type="tile"/>
                <v:stroke linestyle="thinThick"/>
                <v:imagedata recolortarget="#4f4f53 [3058]"/>
                <v:textbox style="mso-fit-shape-to-text:t" inset="14.4pt,14.4pt,14.4pt,14.4pt">
                  <w:txbxContent>
                    <w:p w:rsidR="00D12344" w:rsidRDefault="00FE6F4E">
                      <w:pPr>
                        <w:pStyle w:val="Heading1"/>
                        <w:spacing w:before="0"/>
                        <w:rPr>
                          <w:color w:val="BFBFBF" w:themeColor="background1" w:themeShade="BF"/>
                        </w:rPr>
                      </w:pPr>
                      <w:r>
                        <w:rPr>
                          <w:color w:val="BFBFBF" w:themeColor="background1" w:themeShade="BF"/>
                        </w:rPr>
                        <w:t xml:space="preserve">REGIon 23 </w:t>
                      </w:r>
                      <w:r w:rsidR="002E33A0">
                        <w:rPr>
                          <w:color w:val="BFBFBF" w:themeColor="background1" w:themeShade="BF"/>
                        </w:rPr>
                        <w:t>State Board officers</w:t>
                      </w:r>
                    </w:p>
                    <w:p w:rsidR="00E5398D" w:rsidRPr="00CF7705" w:rsidRDefault="00E5398D">
                      <w:pPr>
                        <w:spacing w:after="0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D12344" w:rsidRPr="00FE6F4E" w:rsidRDefault="008F683A">
                      <w:pPr>
                        <w:spacing w:after="0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Dorothy Wilson, President</w:t>
                      </w:r>
                      <w:r w:rsidR="002E33A0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2E33A0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2E33A0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A721B1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FE6F4E">
                        <w:rPr>
                          <w:rStyle w:val="Hyperlink"/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DorothyJWilson@</w:t>
                      </w:r>
                      <w:r w:rsidR="00CF7705" w:rsidRPr="00FE6F4E">
                        <w:rPr>
                          <w:rStyle w:val="Hyperlink"/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KATYISD.ORG</w:t>
                      </w:r>
                    </w:p>
                    <w:p w:rsidR="002E33A0" w:rsidRPr="00FE6F4E" w:rsidRDefault="002E33A0">
                      <w:pPr>
                        <w:spacing w:after="0"/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Desiree Overree, Vice-President</w:t>
                      </w:r>
                      <w:r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hyperlink r:id="rId10" w:history="1">
                        <w:proofErr w:type="spellStart"/>
                        <w:r w:rsidR="00CF7705" w:rsidRPr="00FE6F4E">
                          <w:rPr>
                            <w:rStyle w:val="Hyperlink"/>
                            <w:rFonts w:asciiTheme="majorHAnsi" w:hAnsiTheme="majorHAnsi"/>
                            <w:color w:val="FFFFFF" w:themeColor="background1"/>
                            <w:sz w:val="24"/>
                            <w:szCs w:val="24"/>
                          </w:rPr>
                          <w:t>DesireeAOverree</w:t>
                        </w:r>
                        <w:proofErr w:type="spellEnd"/>
                        <w:r w:rsidR="00CF7705" w:rsidRPr="00FE6F4E">
                          <w:rPr>
                            <w:rStyle w:val="Hyperlink"/>
                            <w:rFonts w:asciiTheme="majorHAnsi" w:hAnsiTheme="majorHAnsi"/>
                            <w:color w:val="FFFFFF" w:themeColor="background1"/>
                            <w:sz w:val="24"/>
                            <w:szCs w:val="24"/>
                          </w:rPr>
                          <w:t xml:space="preserve">@ KATYISD.ORG </w:t>
                        </w:r>
                      </w:hyperlink>
                      <w:r w:rsidR="00A721B1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F7705" w:rsidRPr="00FE6F4E" w:rsidRDefault="008F683A" w:rsidP="00CF7705">
                      <w:pPr>
                        <w:spacing w:after="0" w:line="240" w:lineRule="auto"/>
                        <w:jc w:val="left"/>
                        <w:rPr>
                          <w:rFonts w:asciiTheme="majorHAnsi" w:eastAsia="Times New Roman" w:hAnsiTheme="majorHAnsi" w:cs="Times New Roman"/>
                          <w:color w:val="FFFFFF" w:themeColor="background1"/>
                          <w:sz w:val="24"/>
                          <w:szCs w:val="24"/>
                          <w:lang w:eastAsia="en-US"/>
                        </w:rPr>
                      </w:pPr>
                      <w:r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Jeff Tipps</w:t>
                      </w:r>
                      <w:r w:rsidR="002E33A0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>, Secretary</w:t>
                      </w:r>
                      <w:r w:rsidR="00A721B1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CF7705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CF7705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CF7705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CF7705" w:rsidRP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="00FE6F4E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hyperlink r:id="rId11" w:history="1">
                        <w:r w:rsidR="00FA6FF5" w:rsidRPr="00FE6F4E">
                          <w:rPr>
                            <w:rStyle w:val="Hyperlink"/>
                            <w:rFonts w:asciiTheme="majorHAnsi" w:eastAsia="Times New Roman" w:hAnsiTheme="majorHAnsi" w:cs="Times New Roman"/>
                            <w:color w:val="FFFFFF" w:themeColor="background1"/>
                            <w:sz w:val="24"/>
                            <w:szCs w:val="24"/>
                            <w:lang w:eastAsia="en-US"/>
                          </w:rPr>
                          <w:t>JeffreyGTipps@</w:t>
                        </w:r>
                        <w:r w:rsidR="00FA6FF5" w:rsidRPr="00FE6F4E">
                          <w:rPr>
                            <w:rStyle w:val="Hyperlink"/>
                            <w:rFonts w:asciiTheme="majorHAnsi" w:hAnsiTheme="majorHAnsi"/>
                            <w:color w:val="FFFFFF" w:themeColor="background1"/>
                            <w:sz w:val="24"/>
                            <w:szCs w:val="24"/>
                          </w:rPr>
                          <w:t>KATYISD.ORG</w:t>
                        </w:r>
                        <w:r w:rsidR="00FA6FF5" w:rsidRPr="00FE6F4E">
                          <w:rPr>
                            <w:rStyle w:val="Hyperlink"/>
                            <w:rFonts w:asciiTheme="majorHAnsi" w:eastAsia="Times New Roman" w:hAnsiTheme="majorHAnsi" w:cs="Times New Roman"/>
                            <w:color w:val="FFFFFF" w:themeColor="background1"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</w:hyperlink>
                      <w:r w:rsidR="00CF7705" w:rsidRPr="00FE6F4E">
                        <w:rPr>
                          <w:rFonts w:asciiTheme="majorHAnsi" w:eastAsia="Times New Roman" w:hAnsiTheme="majorHAnsi" w:cs="Times New Roman"/>
                          <w:color w:val="FFFFFF" w:themeColor="background1"/>
                          <w:sz w:val="24"/>
                          <w:szCs w:val="24"/>
                          <w:lang w:eastAsia="en-US"/>
                        </w:rPr>
                        <w:t xml:space="preserve"> </w:t>
                      </w:r>
                    </w:p>
                    <w:p w:rsidR="002E33A0" w:rsidRPr="00E5398D" w:rsidRDefault="00A721B1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E5398D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E5398D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E5398D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  <w:t xml:space="preserve">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24D67A7E" w14:textId="77777777" w:rsidR="00D12344" w:rsidRDefault="00D12344">
      <w:pPr>
        <w:sectPr w:rsidR="00D12344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</w:p>
    <w:p w14:paraId="5325FAF4" w14:textId="77777777" w:rsidR="00D12344" w:rsidRDefault="002E33A0" w:rsidP="00A721B1">
      <w:pPr>
        <w:pStyle w:val="Heading1"/>
        <w:jc w:val="left"/>
        <w:sectPr w:rsidR="00D12344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t>TMEA</w:t>
      </w:r>
      <w:r w:rsidR="00A721B1">
        <w:t xml:space="preserve"> Events </w:t>
      </w:r>
    </w:p>
    <w:p w14:paraId="731951E8" w14:textId="77777777" w:rsidR="00D12344" w:rsidRDefault="00D12344" w:rsidP="002E33A0"/>
    <w:p w14:paraId="2D68275F" w14:textId="77777777" w:rsidR="00D12344" w:rsidRDefault="00D12344">
      <w:pPr>
        <w:sectPr w:rsidR="00D12344">
          <w:type w:val="continuous"/>
          <w:pgSz w:w="12240" w:h="15840"/>
          <w:pgMar w:top="1080" w:right="1080" w:bottom="1080" w:left="1080" w:header="720" w:footer="720" w:gutter="0"/>
          <w:cols w:num="2" w:space="432"/>
          <w:docGrid w:linePitch="360"/>
        </w:sectPr>
      </w:pPr>
    </w:p>
    <w:p w14:paraId="0FBB252E" w14:textId="77777777" w:rsidR="002E33A0" w:rsidRPr="00E5398D" w:rsidRDefault="00290643" w:rsidP="00FE6F4E">
      <w:pPr>
        <w:spacing w:line="240" w:lineRule="auto"/>
        <w:jc w:val="left"/>
      </w:pPr>
      <w:r w:rsidRPr="00457E74">
        <w:rPr>
          <w:color w:val="000000" w:themeColor="text1"/>
        </w:rPr>
        <w:t>Middle School Band Coordinator</w:t>
      </w:r>
      <w:r w:rsidRPr="00457E74">
        <w:rPr>
          <w:color w:val="000000" w:themeColor="text1"/>
        </w:rPr>
        <w:tab/>
      </w:r>
      <w:r w:rsidRPr="00457E74">
        <w:rPr>
          <w:color w:val="000000" w:themeColor="text1"/>
        </w:rPr>
        <w:tab/>
      </w:r>
      <w:r w:rsidRPr="00457E74">
        <w:rPr>
          <w:color w:val="000000" w:themeColor="text1"/>
        </w:rPr>
        <w:tab/>
      </w:r>
      <w:r w:rsidR="002E33A0" w:rsidRPr="00457E74">
        <w:rPr>
          <w:color w:val="000000" w:themeColor="text1"/>
        </w:rPr>
        <w:t>George Liverman</w:t>
      </w:r>
      <w:r w:rsidR="00E5398D" w:rsidRPr="008F683A">
        <w:rPr>
          <w:color w:val="FF0000"/>
        </w:rPr>
        <w:tab/>
      </w:r>
      <w:hyperlink r:id="rId12" w:history="1">
        <w:r w:rsidR="00E5398D" w:rsidRPr="00457E74">
          <w:rPr>
            <w:rStyle w:val="Hyperlink"/>
            <w:rFonts w:cs="Segoe UI"/>
          </w:rPr>
          <w:t>GeorgeMLiverman@KATYISD.ORG</w:t>
        </w:r>
      </w:hyperlink>
      <w:r w:rsidR="00457E74">
        <w:rPr>
          <w:rStyle w:val="Hyperlink"/>
          <w:rFonts w:cs="Segoe UI"/>
          <w:color w:val="FF0000"/>
        </w:rPr>
        <w:t xml:space="preserve">  </w:t>
      </w:r>
      <w:r w:rsidR="00E5398D">
        <w:rPr>
          <w:rStyle w:val="allowtextselection"/>
          <w:rFonts w:cs="Segoe UI"/>
          <w:color w:val="0078D7"/>
        </w:rPr>
        <w:t xml:space="preserve"> </w:t>
      </w:r>
    </w:p>
    <w:p w14:paraId="198E1BFF" w14:textId="77777777" w:rsidR="002E33A0" w:rsidRPr="00E5398D" w:rsidRDefault="002E33A0" w:rsidP="00FE6F4E">
      <w:pPr>
        <w:spacing w:line="240" w:lineRule="auto"/>
        <w:jc w:val="left"/>
        <w:sectPr w:rsidR="002E33A0" w:rsidRPr="00E5398D" w:rsidSect="002E33A0">
          <w:type w:val="continuous"/>
          <w:pgSz w:w="12240" w:h="15840"/>
          <w:pgMar w:top="1080" w:right="1080" w:bottom="1080" w:left="1080" w:header="720" w:footer="720" w:gutter="0"/>
          <w:cols w:space="432"/>
          <w:docGrid w:linePitch="360"/>
        </w:sectPr>
      </w:pPr>
      <w:r w:rsidRPr="00E5398D">
        <w:t>HS Region/Area/State Band</w:t>
      </w:r>
      <w:r w:rsidR="00290643">
        <w:t xml:space="preserve"> Chair</w:t>
      </w:r>
      <w:r w:rsidRPr="00E5398D">
        <w:tab/>
      </w:r>
      <w:r w:rsidR="00A721B1" w:rsidRPr="00E5398D">
        <w:tab/>
      </w:r>
      <w:r w:rsidRPr="00E5398D">
        <w:t>James Dolnik</w:t>
      </w:r>
      <w:r w:rsidR="00E5398D" w:rsidRPr="00E5398D">
        <w:tab/>
      </w:r>
      <w:r w:rsidR="00E5398D" w:rsidRPr="00E5398D">
        <w:tab/>
      </w:r>
      <w:hyperlink r:id="rId13" w:history="1">
        <w:r w:rsidR="00E5398D" w:rsidRPr="00932A8A">
          <w:rPr>
            <w:rStyle w:val="Hyperlink"/>
            <w:rFonts w:cs="Segoe UI"/>
          </w:rPr>
          <w:t>JamesADolnik@KATYISD.ORG</w:t>
        </w:r>
      </w:hyperlink>
      <w:r w:rsidR="00E5398D">
        <w:rPr>
          <w:rStyle w:val="allowtextselection"/>
          <w:rFonts w:cs="Segoe UI"/>
          <w:color w:val="0078D7"/>
        </w:rPr>
        <w:t xml:space="preserve"> </w:t>
      </w:r>
    </w:p>
    <w:p w14:paraId="7BD4C7A5" w14:textId="77777777" w:rsidR="002E33A0" w:rsidRPr="008F683A" w:rsidRDefault="00290643" w:rsidP="00FE6F4E">
      <w:pPr>
        <w:spacing w:line="240" w:lineRule="auto"/>
        <w:jc w:val="left"/>
        <w:rPr>
          <w:color w:val="FF0000"/>
        </w:rPr>
      </w:pPr>
      <w:r w:rsidRPr="00457E74">
        <w:rPr>
          <w:color w:val="000000" w:themeColor="text1"/>
        </w:rPr>
        <w:t>MS Vocal Coordinator</w:t>
      </w:r>
      <w:r w:rsidR="002E33A0" w:rsidRPr="00457E74">
        <w:rPr>
          <w:color w:val="000000" w:themeColor="text1"/>
        </w:rPr>
        <w:tab/>
      </w:r>
      <w:r w:rsidR="002E33A0" w:rsidRPr="00457E74">
        <w:rPr>
          <w:color w:val="000000" w:themeColor="text1"/>
        </w:rPr>
        <w:tab/>
      </w:r>
      <w:r w:rsidR="002E33A0" w:rsidRPr="00457E74">
        <w:rPr>
          <w:color w:val="000000" w:themeColor="text1"/>
        </w:rPr>
        <w:tab/>
      </w:r>
      <w:r w:rsidR="00A721B1" w:rsidRPr="00457E74">
        <w:rPr>
          <w:color w:val="000000" w:themeColor="text1"/>
        </w:rPr>
        <w:tab/>
      </w:r>
      <w:r w:rsidRPr="00457E74">
        <w:rPr>
          <w:color w:val="000000" w:themeColor="text1"/>
        </w:rPr>
        <w:t xml:space="preserve">Mark </w:t>
      </w:r>
      <w:proofErr w:type="spellStart"/>
      <w:r w:rsidRPr="00457E74">
        <w:rPr>
          <w:color w:val="000000" w:themeColor="text1"/>
        </w:rPr>
        <w:t>Palombo</w:t>
      </w:r>
      <w:proofErr w:type="spellEnd"/>
      <w:r>
        <w:rPr>
          <w:color w:val="FF0000"/>
        </w:rPr>
        <w:tab/>
      </w:r>
      <w:r>
        <w:rPr>
          <w:color w:val="FF0000"/>
        </w:rPr>
        <w:tab/>
      </w:r>
      <w:hyperlink r:id="rId14" w:history="1">
        <w:r w:rsidR="00F20196" w:rsidRPr="00826567">
          <w:rPr>
            <w:rStyle w:val="Hyperlink"/>
          </w:rPr>
          <w:t>MarkJPalambo@KATYISD.ORG</w:t>
        </w:r>
      </w:hyperlink>
      <w:r w:rsidR="00F20196">
        <w:rPr>
          <w:rStyle w:val="Hyperlink"/>
        </w:rPr>
        <w:t xml:space="preserve"> </w:t>
      </w:r>
      <w:r w:rsidR="00457E74">
        <w:rPr>
          <w:color w:val="FF0000"/>
        </w:rPr>
        <w:t xml:space="preserve"> </w:t>
      </w:r>
    </w:p>
    <w:p w14:paraId="2CFC061F" w14:textId="77777777" w:rsidR="002E33A0" w:rsidRPr="008F683A" w:rsidRDefault="00290643" w:rsidP="00FE6F4E">
      <w:pPr>
        <w:spacing w:line="240" w:lineRule="auto"/>
        <w:jc w:val="left"/>
        <w:rPr>
          <w:color w:val="FF0000"/>
        </w:rPr>
        <w:sectPr w:rsidR="002E33A0" w:rsidRPr="008F683A" w:rsidSect="002E33A0">
          <w:type w:val="continuous"/>
          <w:pgSz w:w="12240" w:h="15840"/>
          <w:pgMar w:top="1080" w:right="1080" w:bottom="1080" w:left="1080" w:header="720" w:footer="720" w:gutter="0"/>
          <w:cols w:space="432"/>
          <w:docGrid w:linePitch="360"/>
        </w:sectPr>
      </w:pPr>
      <w:r w:rsidRPr="00457E74">
        <w:rPr>
          <w:color w:val="000000" w:themeColor="text1"/>
        </w:rPr>
        <w:t>HS Region/Area/State Vocal Chair</w:t>
      </w:r>
      <w:r w:rsidRPr="00457E74">
        <w:rPr>
          <w:color w:val="000000" w:themeColor="text1"/>
        </w:rPr>
        <w:tab/>
      </w:r>
      <w:r w:rsidRPr="00457E74">
        <w:rPr>
          <w:color w:val="000000" w:themeColor="text1"/>
        </w:rPr>
        <w:tab/>
        <w:t>Amy Solberg</w:t>
      </w:r>
      <w:r>
        <w:rPr>
          <w:color w:val="FF0000"/>
        </w:rPr>
        <w:tab/>
      </w:r>
      <w:r>
        <w:rPr>
          <w:color w:val="FF0000"/>
        </w:rPr>
        <w:tab/>
      </w:r>
      <w:hyperlink r:id="rId15" w:history="1">
        <w:r w:rsidR="00457E74" w:rsidRPr="007C66C6">
          <w:rPr>
            <w:rStyle w:val="Hyperlink"/>
          </w:rPr>
          <w:t>asolberg@houstonisd.org</w:t>
        </w:r>
      </w:hyperlink>
      <w:r w:rsidR="00457E74">
        <w:rPr>
          <w:color w:val="FF0000"/>
        </w:rPr>
        <w:t xml:space="preserve"> </w:t>
      </w:r>
    </w:p>
    <w:p w14:paraId="5B838C6E" w14:textId="77777777" w:rsidR="002E33A0" w:rsidRPr="00E5398D" w:rsidRDefault="00290643" w:rsidP="00FE6F4E">
      <w:pPr>
        <w:spacing w:line="240" w:lineRule="auto"/>
        <w:jc w:val="left"/>
      </w:pPr>
      <w:r>
        <w:t>MS Orchestra Coordinator</w:t>
      </w:r>
      <w:r w:rsidR="002E33A0" w:rsidRPr="00E5398D">
        <w:tab/>
      </w:r>
      <w:r w:rsidR="002E33A0" w:rsidRPr="00E5398D">
        <w:tab/>
      </w:r>
      <w:r w:rsidR="00A721B1" w:rsidRPr="00E5398D">
        <w:tab/>
      </w:r>
      <w:r w:rsidR="008F683A">
        <w:t>Kate Mathews</w:t>
      </w:r>
      <w:r w:rsidR="00E5398D" w:rsidRPr="00E5398D">
        <w:tab/>
      </w:r>
      <w:r w:rsidR="00E5398D" w:rsidRPr="00E5398D">
        <w:tab/>
      </w:r>
      <w:r w:rsidR="003A1FE5" w:rsidRPr="003A1FE5">
        <w:rPr>
          <w:rStyle w:val="Hyperlink"/>
        </w:rPr>
        <w:t>KatherineEMathews@KATYISD.ORG</w:t>
      </w:r>
    </w:p>
    <w:p w14:paraId="60AF4880" w14:textId="77961B9C" w:rsidR="00D12344" w:rsidRPr="00E5398D" w:rsidRDefault="002E33A0" w:rsidP="00FE6F4E">
      <w:pPr>
        <w:spacing w:line="240" w:lineRule="auto"/>
        <w:jc w:val="left"/>
      </w:pPr>
      <w:r w:rsidRPr="00E5398D">
        <w:t>HS Region/Area/State Orchestra</w:t>
      </w:r>
      <w:r w:rsidRPr="00E5398D">
        <w:tab/>
      </w:r>
      <w:r w:rsidR="00290643">
        <w:t xml:space="preserve"> Chair</w:t>
      </w:r>
      <w:r w:rsidRPr="00E5398D">
        <w:tab/>
      </w:r>
      <w:r w:rsidR="00A721B1" w:rsidRPr="00E5398D">
        <w:tab/>
      </w:r>
      <w:r w:rsidR="006F7B4A">
        <w:t>Brett Nelsen</w:t>
      </w:r>
      <w:r w:rsidR="00E5398D" w:rsidRPr="00E5398D">
        <w:tab/>
      </w:r>
      <w:r w:rsidR="008F683A">
        <w:tab/>
      </w:r>
      <w:hyperlink r:id="rId16" w:history="1">
        <w:r w:rsidR="00F20196" w:rsidRPr="00826567">
          <w:rPr>
            <w:rStyle w:val="Hyperlink"/>
          </w:rPr>
          <w:t>BrettTNelsen@KATYISD.ORG</w:t>
        </w:r>
      </w:hyperlink>
      <w:r w:rsidR="00F20196">
        <w:rPr>
          <w:rStyle w:val="Hyperlink"/>
        </w:rPr>
        <w:t xml:space="preserve"> </w:t>
      </w:r>
      <w:r w:rsidR="00E5398D">
        <w:t xml:space="preserve"> </w:t>
      </w:r>
    </w:p>
    <w:p w14:paraId="3F7D4FF6" w14:textId="77777777" w:rsidR="00E5398D" w:rsidRPr="008F683A" w:rsidRDefault="00290643" w:rsidP="00FE6F4E">
      <w:pPr>
        <w:spacing w:line="240" w:lineRule="auto"/>
        <w:rPr>
          <w:color w:val="FF0000"/>
        </w:rPr>
      </w:pPr>
      <w:r w:rsidRPr="00457E74">
        <w:rPr>
          <w:color w:val="000000" w:themeColor="text1"/>
        </w:rPr>
        <w:t>Region 23 Jazz Coordinator</w:t>
      </w:r>
      <w:r w:rsidRPr="00457E74">
        <w:rPr>
          <w:color w:val="000000" w:themeColor="text1"/>
        </w:rPr>
        <w:tab/>
      </w:r>
      <w:r w:rsidRPr="00457E74">
        <w:rPr>
          <w:color w:val="000000" w:themeColor="text1"/>
        </w:rPr>
        <w:tab/>
      </w:r>
      <w:r w:rsidRPr="00457E74">
        <w:rPr>
          <w:color w:val="000000" w:themeColor="text1"/>
        </w:rPr>
        <w:tab/>
      </w:r>
      <w:r w:rsidR="00E5398D" w:rsidRPr="00457E74">
        <w:rPr>
          <w:color w:val="000000" w:themeColor="text1"/>
        </w:rPr>
        <w:t>Warren Sneed</w:t>
      </w:r>
      <w:r w:rsidR="00E5398D" w:rsidRPr="00457E74">
        <w:rPr>
          <w:color w:val="000000" w:themeColor="text1"/>
        </w:rPr>
        <w:tab/>
      </w:r>
      <w:r w:rsidR="00E5398D" w:rsidRPr="008F683A">
        <w:rPr>
          <w:color w:val="FF0000"/>
        </w:rPr>
        <w:tab/>
      </w:r>
      <w:hyperlink r:id="rId17" w:history="1">
        <w:r w:rsidR="00CF7705" w:rsidRPr="005B260B">
          <w:rPr>
            <w:rStyle w:val="Hyperlink"/>
          </w:rPr>
          <w:t>WSNEED@houstonisd.org</w:t>
        </w:r>
      </w:hyperlink>
      <w:r w:rsidR="00E5398D" w:rsidRPr="008F683A">
        <w:rPr>
          <w:color w:val="FF0000"/>
        </w:rPr>
        <w:t xml:space="preserve"> </w:t>
      </w:r>
    </w:p>
    <w:p w14:paraId="457154B4" w14:textId="77777777" w:rsidR="00290643" w:rsidRDefault="00E5398D" w:rsidP="00FE6F4E">
      <w:pPr>
        <w:spacing w:line="240" w:lineRule="auto"/>
        <w:rPr>
          <w:color w:val="FF0000"/>
        </w:rPr>
      </w:pPr>
      <w:r w:rsidRPr="00457E74">
        <w:rPr>
          <w:color w:val="000000" w:themeColor="text1"/>
        </w:rPr>
        <w:t xml:space="preserve">Elementary </w:t>
      </w:r>
      <w:r w:rsidR="00290643" w:rsidRPr="00457E74">
        <w:rPr>
          <w:color w:val="000000" w:themeColor="text1"/>
        </w:rPr>
        <w:t>Chair</w:t>
      </w:r>
      <w:r w:rsidR="00290643" w:rsidRPr="00457E74">
        <w:rPr>
          <w:color w:val="000000" w:themeColor="text1"/>
        </w:rPr>
        <w:tab/>
      </w:r>
      <w:r w:rsidR="00290643" w:rsidRPr="00457E74">
        <w:rPr>
          <w:color w:val="000000" w:themeColor="text1"/>
        </w:rPr>
        <w:tab/>
      </w:r>
      <w:r w:rsidR="00290643" w:rsidRPr="00457E74">
        <w:rPr>
          <w:color w:val="000000" w:themeColor="text1"/>
        </w:rPr>
        <w:tab/>
      </w:r>
      <w:r w:rsidR="00290643" w:rsidRPr="00457E74">
        <w:rPr>
          <w:color w:val="000000" w:themeColor="text1"/>
        </w:rPr>
        <w:tab/>
      </w:r>
      <w:proofErr w:type="spellStart"/>
      <w:r w:rsidR="00290643" w:rsidRPr="00457E74">
        <w:rPr>
          <w:color w:val="000000" w:themeColor="text1"/>
        </w:rPr>
        <w:t>Kaundria</w:t>
      </w:r>
      <w:proofErr w:type="spellEnd"/>
      <w:r w:rsidR="00290643" w:rsidRPr="00457E74">
        <w:rPr>
          <w:color w:val="000000" w:themeColor="text1"/>
        </w:rPr>
        <w:t xml:space="preserve"> Gay</w:t>
      </w:r>
      <w:r w:rsidR="00290643">
        <w:rPr>
          <w:color w:val="FF0000"/>
        </w:rPr>
        <w:tab/>
      </w:r>
      <w:r w:rsidR="00290643">
        <w:rPr>
          <w:color w:val="FF0000"/>
        </w:rPr>
        <w:tab/>
      </w:r>
      <w:hyperlink r:id="rId18" w:history="1">
        <w:r w:rsidR="00457E74" w:rsidRPr="007C66C6">
          <w:rPr>
            <w:rStyle w:val="Hyperlink"/>
          </w:rPr>
          <w:t>kaundria@gmail.com</w:t>
        </w:r>
      </w:hyperlink>
      <w:r w:rsidR="00457E74">
        <w:rPr>
          <w:color w:val="FF0000"/>
        </w:rPr>
        <w:t xml:space="preserve"> </w:t>
      </w:r>
      <w:r w:rsidR="00290643">
        <w:rPr>
          <w:color w:val="FF0000"/>
        </w:rPr>
        <w:tab/>
      </w:r>
      <w:r w:rsidR="00290643">
        <w:rPr>
          <w:color w:val="FF0000"/>
        </w:rPr>
        <w:tab/>
      </w:r>
    </w:p>
    <w:p w14:paraId="27CB4A0B" w14:textId="77777777" w:rsidR="00E5398D" w:rsidRPr="008F683A" w:rsidRDefault="00E5398D" w:rsidP="00FE6F4E">
      <w:pPr>
        <w:spacing w:line="240" w:lineRule="auto"/>
        <w:rPr>
          <w:color w:val="FF0000"/>
        </w:rPr>
      </w:pPr>
      <w:r w:rsidRPr="00457E74">
        <w:rPr>
          <w:color w:val="000000" w:themeColor="text1"/>
        </w:rPr>
        <w:t xml:space="preserve">College Division </w:t>
      </w:r>
      <w:r w:rsidR="00290643" w:rsidRPr="00457E74">
        <w:rPr>
          <w:color w:val="000000" w:themeColor="text1"/>
        </w:rPr>
        <w:t>Chair</w:t>
      </w:r>
      <w:r w:rsidR="00290643" w:rsidRPr="00457E74">
        <w:rPr>
          <w:color w:val="000000" w:themeColor="text1"/>
        </w:rPr>
        <w:tab/>
      </w:r>
      <w:r w:rsidR="00290643" w:rsidRPr="00457E74">
        <w:rPr>
          <w:color w:val="000000" w:themeColor="text1"/>
        </w:rPr>
        <w:tab/>
      </w:r>
      <w:r w:rsidR="00290643" w:rsidRPr="00457E74">
        <w:rPr>
          <w:color w:val="000000" w:themeColor="text1"/>
        </w:rPr>
        <w:tab/>
      </w:r>
      <w:r w:rsidR="00290643" w:rsidRPr="00457E74">
        <w:rPr>
          <w:color w:val="000000" w:themeColor="text1"/>
        </w:rPr>
        <w:tab/>
        <w:t>OPEN</w:t>
      </w:r>
      <w:r w:rsidR="00290643" w:rsidRPr="00457E74">
        <w:rPr>
          <w:color w:val="000000" w:themeColor="text1"/>
        </w:rPr>
        <w:tab/>
      </w:r>
      <w:r w:rsidR="00290643">
        <w:rPr>
          <w:color w:val="FF0000"/>
        </w:rPr>
        <w:tab/>
      </w:r>
    </w:p>
    <w:p w14:paraId="3CE45ADE" w14:textId="77777777" w:rsidR="00E5398D" w:rsidRPr="00E5398D" w:rsidRDefault="00E5398D"/>
    <w:p w14:paraId="1F7ECC72" w14:textId="77777777" w:rsidR="002E33A0" w:rsidRPr="00FE6F4E" w:rsidRDefault="002E33A0" w:rsidP="00FE6F4E">
      <w:pPr>
        <w:spacing w:line="240" w:lineRule="auto"/>
        <w:rPr>
          <w:color w:val="FF0000"/>
        </w:rPr>
      </w:pPr>
      <w:r w:rsidRPr="00FE6F4E">
        <w:t>Honor Band</w:t>
      </w:r>
      <w:r w:rsidR="00A721B1" w:rsidRPr="00FE6F4E">
        <w:t>, Band Vice-President</w:t>
      </w:r>
      <w:r w:rsidRPr="00FE6F4E">
        <w:tab/>
      </w:r>
      <w:r w:rsidR="00A721B1" w:rsidRPr="00FE6F4E">
        <w:tab/>
      </w:r>
      <w:r w:rsidR="00FE6F4E" w:rsidRPr="00FE6F4E">
        <w:t>John Carroll</w:t>
      </w:r>
      <w:r w:rsidR="00FE6F4E" w:rsidRPr="00FE6F4E">
        <w:rPr>
          <w:color w:val="FF0000"/>
        </w:rPr>
        <w:tab/>
      </w:r>
      <w:r w:rsidR="00FE6F4E" w:rsidRPr="00FE6F4E">
        <w:rPr>
          <w:color w:val="FF0000"/>
        </w:rPr>
        <w:tab/>
      </w:r>
      <w:hyperlink r:id="rId19" w:history="1">
        <w:r w:rsidR="00FE6F4E" w:rsidRPr="00996095">
          <w:rPr>
            <w:rStyle w:val="Hyperlink"/>
            <w:color w:val="0070C0"/>
            <w:shd w:val="clear" w:color="auto" w:fill="FFFFFF"/>
          </w:rPr>
          <w:t>John.Carroll@ectorcountyisd.org</w:t>
        </w:r>
      </w:hyperlink>
      <w:r w:rsidR="00FE6F4E" w:rsidRPr="00FE6F4E">
        <w:rPr>
          <w:color w:val="000000"/>
          <w:shd w:val="clear" w:color="auto" w:fill="FFFFFF"/>
        </w:rPr>
        <w:t> </w:t>
      </w:r>
      <w:r w:rsidR="00986C65" w:rsidRPr="00FE6F4E">
        <w:rPr>
          <w:color w:val="FF0000"/>
        </w:rPr>
        <w:t xml:space="preserve"> </w:t>
      </w:r>
    </w:p>
    <w:p w14:paraId="5E75E410" w14:textId="7F189F33" w:rsidR="002E33A0" w:rsidRDefault="00290643" w:rsidP="009F59C1">
      <w:pPr>
        <w:spacing w:after="0" w:line="240" w:lineRule="auto"/>
        <w:jc w:val="left"/>
        <w:rPr>
          <w:sz w:val="20"/>
          <w:szCs w:val="20"/>
        </w:rPr>
      </w:pPr>
      <w:r>
        <w:t>Invited</w:t>
      </w:r>
      <w:r w:rsidR="002E33A0" w:rsidRPr="00FE6F4E">
        <w:t xml:space="preserve"> Choir</w:t>
      </w:r>
      <w:r w:rsidR="00A721B1" w:rsidRPr="00FE6F4E">
        <w:t>, Vocal Vice-President</w:t>
      </w:r>
      <w:r w:rsidR="00986C65" w:rsidRPr="00FE6F4E">
        <w:tab/>
      </w:r>
      <w:r w:rsidR="00A721B1" w:rsidRPr="00FE6F4E">
        <w:tab/>
      </w:r>
      <w:r w:rsidR="009F59C1">
        <w:t>Jed Ragsdale</w:t>
      </w:r>
      <w:r w:rsidR="009F59C1">
        <w:tab/>
      </w:r>
      <w:r w:rsidR="00986C65" w:rsidRPr="00FE6F4E">
        <w:tab/>
      </w:r>
      <w:hyperlink r:id="rId20" w:history="1">
        <w:r w:rsidR="009F59C1" w:rsidRPr="009F59C1">
          <w:rPr>
            <w:rStyle w:val="Hyperlink"/>
            <w:sz w:val="20"/>
            <w:szCs w:val="20"/>
          </w:rPr>
          <w:t>jedragsdale@tomballisd.net</w:t>
        </w:r>
      </w:hyperlink>
    </w:p>
    <w:p w14:paraId="6EA06EB2" w14:textId="77777777" w:rsidR="009F59C1" w:rsidRPr="009F59C1" w:rsidRDefault="009F59C1" w:rsidP="009F59C1">
      <w:pPr>
        <w:spacing w:after="0" w:line="240" w:lineRule="auto"/>
        <w:jc w:val="left"/>
        <w:rPr>
          <w:sz w:val="20"/>
          <w:szCs w:val="20"/>
        </w:rPr>
      </w:pPr>
    </w:p>
    <w:p w14:paraId="6BBB31EC" w14:textId="77777777" w:rsidR="002E33A0" w:rsidRPr="00FE6F4E" w:rsidRDefault="002E33A0" w:rsidP="00FE6F4E">
      <w:pPr>
        <w:spacing w:line="240" w:lineRule="auto"/>
      </w:pPr>
      <w:r w:rsidRPr="00FE6F4E">
        <w:t>Honor Orchestra</w:t>
      </w:r>
      <w:r w:rsidR="00A721B1" w:rsidRPr="00FE6F4E">
        <w:t>, Orchestra Vice-President</w:t>
      </w:r>
      <w:r w:rsidR="00986C65" w:rsidRPr="00FE6F4E">
        <w:tab/>
      </w:r>
      <w:r w:rsidR="00F20196">
        <w:t>Michael Stringer</w:t>
      </w:r>
      <w:r w:rsidR="00F20196">
        <w:tab/>
      </w:r>
      <w:r w:rsidR="00F20196">
        <w:tab/>
      </w:r>
      <w:hyperlink r:id="rId21" w:history="1">
        <w:r w:rsidR="00F20196" w:rsidRPr="00826567">
          <w:rPr>
            <w:rStyle w:val="Hyperlink"/>
          </w:rPr>
          <w:t>mstringe@aisd.net</w:t>
        </w:r>
      </w:hyperlink>
      <w:r w:rsidR="00F20196">
        <w:t xml:space="preserve"> </w:t>
      </w:r>
      <w:bookmarkStart w:id="0" w:name="_GoBack"/>
      <w:bookmarkEnd w:id="0"/>
    </w:p>
    <w:p w14:paraId="60FC9C9E" w14:textId="77777777" w:rsidR="00662B1A" w:rsidRDefault="00A721B1" w:rsidP="00662B1A">
      <w:pPr>
        <w:spacing w:after="0" w:line="240" w:lineRule="auto"/>
        <w:jc w:val="left"/>
      </w:pPr>
      <w:r w:rsidRPr="00FE6F4E">
        <w:t>Elementary Division</w:t>
      </w:r>
      <w:r w:rsidRPr="00FE6F4E">
        <w:tab/>
      </w:r>
      <w:r w:rsidRPr="00FE6F4E">
        <w:tab/>
      </w:r>
      <w:r w:rsidRPr="00FE6F4E">
        <w:tab/>
      </w:r>
      <w:r w:rsidRPr="00FE6F4E">
        <w:tab/>
      </w:r>
      <w:r w:rsidR="00662B1A">
        <w:t>Abigail Hawes</w:t>
      </w:r>
      <w:r w:rsidR="00FE6F4E" w:rsidRPr="00FE6F4E">
        <w:t xml:space="preserve">   </w:t>
      </w:r>
      <w:r w:rsidR="00FE6F4E" w:rsidRPr="00FE6F4E">
        <w:rPr>
          <w:color w:val="FF0000"/>
        </w:rPr>
        <w:tab/>
      </w:r>
      <w:r w:rsidR="00FE6F4E" w:rsidRPr="00FE6F4E">
        <w:rPr>
          <w:color w:val="FF0000"/>
        </w:rPr>
        <w:tab/>
      </w:r>
      <w:hyperlink r:id="rId22" w:history="1">
        <w:r w:rsidR="00662B1A" w:rsidRPr="00662B1A">
          <w:rPr>
            <w:rStyle w:val="Hyperlink"/>
            <w:rFonts w:asciiTheme="majorHAnsi" w:hAnsiTheme="majorHAnsi"/>
            <w:sz w:val="20"/>
            <w:szCs w:val="20"/>
          </w:rPr>
          <w:t>abigail.hawes@cfisd.net</w:t>
        </w:r>
      </w:hyperlink>
    </w:p>
    <w:p w14:paraId="07770B19" w14:textId="5A1489F0" w:rsidR="00A721B1" w:rsidRPr="00FE6F4E" w:rsidRDefault="00A721B1" w:rsidP="00FE6F4E">
      <w:pPr>
        <w:spacing w:line="240" w:lineRule="auto"/>
        <w:rPr>
          <w:color w:val="FF0000"/>
        </w:rPr>
      </w:pPr>
    </w:p>
    <w:p w14:paraId="7CF161F8" w14:textId="77777777" w:rsidR="002E33A0" w:rsidRPr="00FE6F4E" w:rsidRDefault="00A721B1" w:rsidP="00FE6F4E">
      <w:pPr>
        <w:spacing w:line="240" w:lineRule="auto"/>
      </w:pPr>
      <w:r w:rsidRPr="00FE6F4E">
        <w:t>College Division</w:t>
      </w:r>
      <w:r w:rsidRPr="00FE6F4E">
        <w:tab/>
      </w:r>
      <w:r w:rsidRPr="00FE6F4E">
        <w:tab/>
      </w:r>
      <w:r w:rsidRPr="00FE6F4E">
        <w:tab/>
      </w:r>
      <w:r w:rsidRPr="00FE6F4E">
        <w:tab/>
      </w:r>
      <w:r w:rsidRPr="00FE6F4E">
        <w:tab/>
      </w:r>
      <w:r w:rsidR="00FE6F4E" w:rsidRPr="00FE6F4E">
        <w:t>Vicki Baker</w:t>
      </w:r>
      <w:r w:rsidRPr="00FE6F4E">
        <w:rPr>
          <w:color w:val="FF0000"/>
        </w:rPr>
        <w:tab/>
      </w:r>
      <w:r w:rsidRPr="00FE6F4E">
        <w:rPr>
          <w:color w:val="FF0000"/>
        </w:rPr>
        <w:tab/>
      </w:r>
      <w:hyperlink r:id="rId23" w:history="1">
        <w:r w:rsidR="00FE6F4E" w:rsidRPr="00FE6F4E">
          <w:rPr>
            <w:rStyle w:val="Hyperlink"/>
            <w:shd w:val="clear" w:color="auto" w:fill="FFFFFF"/>
          </w:rPr>
          <w:t>VBaker@twu.edu</w:t>
        </w:r>
      </w:hyperlink>
    </w:p>
    <w:p w14:paraId="53486785" w14:textId="77777777" w:rsidR="00A721B1" w:rsidRDefault="00A721B1"/>
    <w:p w14:paraId="1BB8400C" w14:textId="77777777" w:rsidR="00A721B1" w:rsidRDefault="00A721B1" w:rsidP="00A721B1">
      <w:pPr>
        <w:pStyle w:val="Heading1"/>
        <w:jc w:val="left"/>
        <w:sectPr w:rsidR="00A721B1">
          <w:type w:val="continuous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>
        <w:t xml:space="preserve">UIL Events </w:t>
      </w:r>
    </w:p>
    <w:p w14:paraId="067DC0F6" w14:textId="77777777" w:rsidR="00A721B1" w:rsidRDefault="00A721B1"/>
    <w:p w14:paraId="2160647A" w14:textId="77777777" w:rsidR="00FA6FF5" w:rsidRPr="00FE6F4E" w:rsidRDefault="002E33A0" w:rsidP="00FE6F4E">
      <w:pPr>
        <w:spacing w:line="240" w:lineRule="auto"/>
        <w:rPr>
          <w:rFonts w:eastAsia="Times New Roman" w:cs="Times New Roman"/>
          <w:lang w:eastAsia="en-US"/>
        </w:rPr>
      </w:pPr>
      <w:r w:rsidRPr="00FE6F4E">
        <w:t>UIL Marching Band</w:t>
      </w:r>
      <w:r w:rsidR="00A721B1" w:rsidRPr="00FE6F4E">
        <w:tab/>
      </w:r>
      <w:r w:rsidR="00A721B1" w:rsidRPr="00FE6F4E">
        <w:tab/>
      </w:r>
      <w:r w:rsidR="00A721B1" w:rsidRPr="00FE6F4E">
        <w:tab/>
      </w:r>
      <w:r w:rsidR="00A721B1" w:rsidRPr="00FE6F4E">
        <w:tab/>
      </w:r>
      <w:r w:rsidR="00FA6FF5" w:rsidRPr="00FE6F4E">
        <w:t>Joe Williams</w:t>
      </w:r>
      <w:r w:rsidR="00E5398D" w:rsidRPr="00FE6F4E">
        <w:tab/>
      </w:r>
      <w:r w:rsidR="00E5398D" w:rsidRPr="00FE6F4E">
        <w:tab/>
      </w:r>
      <w:hyperlink r:id="rId24" w:history="1">
        <w:r w:rsidR="00FE6F4E" w:rsidRPr="005B260B">
          <w:rPr>
            <w:rStyle w:val="Hyperlink"/>
            <w:rFonts w:eastAsia="Times New Roman" w:cs="Times New Roman"/>
            <w:lang w:eastAsia="en-US"/>
          </w:rPr>
          <w:t>uilregion23@gmail.com</w:t>
        </w:r>
      </w:hyperlink>
      <w:r w:rsidR="00FE6F4E">
        <w:rPr>
          <w:rFonts w:eastAsia="Times New Roman" w:cs="Times New Roman"/>
          <w:lang w:eastAsia="en-US"/>
        </w:rPr>
        <w:t xml:space="preserve"> </w:t>
      </w:r>
    </w:p>
    <w:p w14:paraId="09FB5E43" w14:textId="77777777" w:rsidR="002E33A0" w:rsidRPr="00FE6F4E" w:rsidRDefault="00A721B1" w:rsidP="00FE6F4E">
      <w:pPr>
        <w:spacing w:line="240" w:lineRule="auto"/>
        <w:rPr>
          <w:rFonts w:eastAsia="Times New Roman" w:cs="Times New Roman"/>
          <w:lang w:eastAsia="en-US"/>
        </w:rPr>
      </w:pPr>
      <w:r w:rsidRPr="00FE6F4E">
        <w:t xml:space="preserve">UIL (not school </w:t>
      </w:r>
      <w:r w:rsidR="002E33A0" w:rsidRPr="00FE6F4E">
        <w:t>district level) Solo and Ensemble</w:t>
      </w:r>
      <w:r w:rsidRPr="00FE6F4E">
        <w:tab/>
      </w:r>
      <w:r w:rsidR="00FA6FF5" w:rsidRPr="00FE6F4E">
        <w:t>Joe Williams</w:t>
      </w:r>
      <w:r w:rsidR="00E5398D" w:rsidRPr="00FE6F4E">
        <w:tab/>
      </w:r>
      <w:r w:rsidR="00FA6FF5" w:rsidRPr="00FE6F4E">
        <w:rPr>
          <w:rFonts w:eastAsia="Times New Roman" w:cs="Times New Roman"/>
          <w:lang w:eastAsia="en-US"/>
        </w:rPr>
        <w:tab/>
      </w:r>
      <w:hyperlink r:id="rId25" w:history="1">
        <w:r w:rsidR="00FE6F4E" w:rsidRPr="005B260B">
          <w:rPr>
            <w:rStyle w:val="Hyperlink"/>
            <w:rFonts w:eastAsia="Times New Roman" w:cs="Times New Roman"/>
            <w:lang w:eastAsia="en-US"/>
          </w:rPr>
          <w:t>uilregion23@gmail.com</w:t>
        </w:r>
      </w:hyperlink>
      <w:r w:rsidR="00FE6F4E">
        <w:rPr>
          <w:rFonts w:eastAsia="Times New Roman" w:cs="Times New Roman"/>
          <w:lang w:eastAsia="en-US"/>
        </w:rPr>
        <w:t xml:space="preserve"> </w:t>
      </w:r>
    </w:p>
    <w:p w14:paraId="0B5BDDD3" w14:textId="77777777" w:rsidR="00FA6FF5" w:rsidRPr="00FE6F4E" w:rsidRDefault="002E33A0" w:rsidP="00FE6F4E">
      <w:pPr>
        <w:spacing w:line="240" w:lineRule="auto"/>
      </w:pPr>
      <w:r w:rsidRPr="00FE6F4E">
        <w:t>Concert and Sight-Reading</w:t>
      </w:r>
      <w:r w:rsidR="00A721B1" w:rsidRPr="00FE6F4E">
        <w:tab/>
      </w:r>
      <w:r w:rsidR="00A721B1" w:rsidRPr="00FE6F4E">
        <w:tab/>
      </w:r>
      <w:r w:rsidR="00A721B1" w:rsidRPr="00FE6F4E">
        <w:tab/>
      </w:r>
      <w:r w:rsidR="00FA6FF5" w:rsidRPr="00FE6F4E">
        <w:t>Joe Williams</w:t>
      </w:r>
      <w:r w:rsidR="00E5398D" w:rsidRPr="00FE6F4E">
        <w:tab/>
      </w:r>
      <w:r w:rsidR="00FA6FF5" w:rsidRPr="00FE6F4E">
        <w:tab/>
      </w:r>
      <w:hyperlink r:id="rId26" w:history="1">
        <w:r w:rsidR="00FE6F4E" w:rsidRPr="005B260B">
          <w:rPr>
            <w:rStyle w:val="Hyperlink"/>
          </w:rPr>
          <w:t>uilregion23@gmail.com</w:t>
        </w:r>
      </w:hyperlink>
      <w:r w:rsidR="00FE6F4E">
        <w:rPr>
          <w:rStyle w:val="contentline-75"/>
        </w:rPr>
        <w:t xml:space="preserve"> </w:t>
      </w:r>
    </w:p>
    <w:p w14:paraId="5E59A4F1" w14:textId="77777777" w:rsidR="002E33A0" w:rsidRPr="00FE6F4E" w:rsidRDefault="002E33A0" w:rsidP="00FE6F4E">
      <w:pPr>
        <w:spacing w:line="240" w:lineRule="auto"/>
      </w:pPr>
      <w:r w:rsidRPr="00FE6F4E">
        <w:t>State Solo and Ensemble (TSSEC)</w:t>
      </w:r>
      <w:r w:rsidR="00A721B1" w:rsidRPr="00FE6F4E">
        <w:tab/>
      </w:r>
      <w:r w:rsidR="00A721B1" w:rsidRPr="00FE6F4E">
        <w:tab/>
      </w:r>
      <w:r w:rsidR="00E5398D" w:rsidRPr="00FE6F4E">
        <w:t>Bradley Kent</w:t>
      </w:r>
      <w:r w:rsidR="00E5398D" w:rsidRPr="00FE6F4E">
        <w:tab/>
      </w:r>
      <w:r w:rsidR="00E5398D" w:rsidRPr="00FE6F4E">
        <w:tab/>
      </w:r>
      <w:hyperlink r:id="rId27" w:history="1">
        <w:r w:rsidR="00E5398D" w:rsidRPr="00FE6F4E">
          <w:rPr>
            <w:rStyle w:val="Hyperlink"/>
          </w:rPr>
          <w:t>music@uiltexas.org</w:t>
        </w:r>
      </w:hyperlink>
      <w:r w:rsidR="00E5398D" w:rsidRPr="00FE6F4E">
        <w:t xml:space="preserve"> </w:t>
      </w:r>
    </w:p>
    <w:sectPr w:rsidR="002E33A0" w:rsidRPr="00FE6F4E" w:rsidSect="002E33A0"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15"/>
  <w:removeDateAndTime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3A0"/>
    <w:rsid w:val="00290643"/>
    <w:rsid w:val="002E33A0"/>
    <w:rsid w:val="003A1FE5"/>
    <w:rsid w:val="00457E74"/>
    <w:rsid w:val="00662B1A"/>
    <w:rsid w:val="006F7B4A"/>
    <w:rsid w:val="008F5AC1"/>
    <w:rsid w:val="008F683A"/>
    <w:rsid w:val="00986C65"/>
    <w:rsid w:val="00996095"/>
    <w:rsid w:val="009D42DC"/>
    <w:rsid w:val="009F59C1"/>
    <w:rsid w:val="00A721B1"/>
    <w:rsid w:val="00CF7705"/>
    <w:rsid w:val="00D12344"/>
    <w:rsid w:val="00E5398D"/>
    <w:rsid w:val="00F20196"/>
    <w:rsid w:val="00FA6FF5"/>
    <w:rsid w:val="00FE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AEB1E"/>
  <w15:docId w15:val="{6BAF8C2D-41C1-4C32-A0D4-0EF0186DC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300" w:lineRule="auto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:lang w:eastAsia="en-US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:lang w:eastAsia="en-US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:lang w:eastAsia="en-US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b/>
      <w:i/>
      <w:iCs/>
      <w:color w:val="6F6F74" w:themeColor="accent1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Pr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  <w:lang w:eastAsia="en-US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eastAsia="en-US"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eastAsia="en-US"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Pr>
      <w:lang w:eastAsia="ja-JP"/>
    </w:rPr>
  </w:style>
  <w:style w:type="character" w:styleId="Hyperlink">
    <w:name w:val="Hyperlink"/>
    <w:basedOn w:val="DefaultParagraphFont"/>
    <w:uiPriority w:val="99"/>
    <w:unhideWhenUsed/>
    <w:rsid w:val="00986C65"/>
    <w:rPr>
      <w:color w:val="0000FF"/>
      <w:u w:val="single"/>
    </w:rPr>
  </w:style>
  <w:style w:type="character" w:customStyle="1" w:styleId="allowtextselection">
    <w:name w:val="allowtextselection"/>
    <w:basedOn w:val="DefaultParagraphFont"/>
    <w:rsid w:val="00A721B1"/>
  </w:style>
  <w:style w:type="character" w:customStyle="1" w:styleId="contentline-75">
    <w:name w:val="contentline-75"/>
    <w:basedOn w:val="DefaultParagraphFont"/>
    <w:rsid w:val="00CF7705"/>
  </w:style>
  <w:style w:type="character" w:styleId="FollowedHyperlink">
    <w:name w:val="FollowedHyperlink"/>
    <w:basedOn w:val="DefaultParagraphFont"/>
    <w:uiPriority w:val="99"/>
    <w:semiHidden/>
    <w:unhideWhenUsed/>
    <w:rsid w:val="009F59C1"/>
    <w:rPr>
      <w:color w:val="B1B5AB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2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7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04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15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7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ireeAOverree@katyisd.org" TargetMode="External"/><Relationship Id="rId13" Type="http://schemas.openxmlformats.org/officeDocument/2006/relationships/hyperlink" Target="mailto:JamesADolnik@KATYISD.ORG" TargetMode="External"/><Relationship Id="rId18" Type="http://schemas.openxmlformats.org/officeDocument/2006/relationships/hyperlink" Target="mailto:kaundria@gmail.com" TargetMode="External"/><Relationship Id="rId26" Type="http://schemas.openxmlformats.org/officeDocument/2006/relationships/hyperlink" Target="mailto:uilregion23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mstringe@aisd.net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GeorgeMLiverman@KATYISD.ORG" TargetMode="External"/><Relationship Id="rId17" Type="http://schemas.openxmlformats.org/officeDocument/2006/relationships/hyperlink" Target="mailto:WSNEED@houstonisd.org" TargetMode="External"/><Relationship Id="rId25" Type="http://schemas.openxmlformats.org/officeDocument/2006/relationships/hyperlink" Target="mailto:uilregion23@gmail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BrettTNelsen@KATYISD.ORG" TargetMode="External"/><Relationship Id="rId20" Type="http://schemas.openxmlformats.org/officeDocument/2006/relationships/hyperlink" Target="mailto:jedragsdale@tomballisd.ne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JeffreyGTipps@KATYISD.ORG%20" TargetMode="External"/><Relationship Id="rId24" Type="http://schemas.openxmlformats.org/officeDocument/2006/relationships/hyperlink" Target="mailto:uilregion23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solberg@houstonisd.org" TargetMode="External"/><Relationship Id="rId23" Type="http://schemas.openxmlformats.org/officeDocument/2006/relationships/hyperlink" Target="mailto:VBaker@twu.edu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DesireeAOverree@katyisd.org" TargetMode="External"/><Relationship Id="rId19" Type="http://schemas.openxmlformats.org/officeDocument/2006/relationships/hyperlink" Target="mailto:John.Carroll@ectorcountyisd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ffreyGTipps@KATYISD.ORG%20" TargetMode="External"/><Relationship Id="rId14" Type="http://schemas.openxmlformats.org/officeDocument/2006/relationships/hyperlink" Target="mailto:MarkJPalambo@KATYISD.ORG" TargetMode="External"/><Relationship Id="rId22" Type="http://schemas.openxmlformats.org/officeDocument/2006/relationships/hyperlink" Target="mailto:abigail.hawes@cfisd.net" TargetMode="External"/><Relationship Id="rId27" Type="http://schemas.openxmlformats.org/officeDocument/2006/relationships/hyperlink" Target="mailto:music@uiltexas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Desiree\AppData\Roaming\Microsoft\Templates\Newsletter%20(Black%20Tie%20design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327E3-C6E9-42FF-BF84-23FEBC74C6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6D476C-0FA7-6649-9A45-288EC2750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C:\Users\Desiree\AppData\Roaming\Microsoft\Templates\Newsletter (Black Tie design).dotx</Template>
  <TotalTime>5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Who TO CONTACT</vt:lpstr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Who TO CONTACT</dc:title>
  <dc:creator>Desiree Overree</dc:creator>
  <cp:keywords/>
  <cp:lastModifiedBy>Joe Williams</cp:lastModifiedBy>
  <cp:revision>5</cp:revision>
  <cp:lastPrinted>2018-08-08T22:22:00Z</cp:lastPrinted>
  <dcterms:created xsi:type="dcterms:W3CDTF">2019-08-12T16:30:00Z</dcterms:created>
  <dcterms:modified xsi:type="dcterms:W3CDTF">2019-08-12T20:59:00Z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